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4427F" w14:textId="77777777" w:rsidR="00B36326" w:rsidRPr="00B36326" w:rsidRDefault="00B36326" w:rsidP="00B36326">
      <w:pPr>
        <w:rPr>
          <w:rFonts w:hAnsi="Arial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>様式第</w:t>
      </w:r>
      <w:r w:rsidR="0044666A">
        <w:rPr>
          <w:rFonts w:hAnsi="Arial" w:hint="eastAsia"/>
          <w:sz w:val="24"/>
          <w:szCs w:val="24"/>
        </w:rPr>
        <w:t>2</w:t>
      </w:r>
      <w:r w:rsidRPr="00B36326">
        <w:rPr>
          <w:rFonts w:hAnsi="Arial" w:hint="eastAsia"/>
          <w:sz w:val="24"/>
          <w:szCs w:val="24"/>
        </w:rPr>
        <w:t>号</w:t>
      </w:r>
      <w:r w:rsidR="0044666A">
        <w:rPr>
          <w:rFonts w:hAnsi="Arial" w:hint="eastAsia"/>
          <w:sz w:val="24"/>
          <w:szCs w:val="24"/>
        </w:rPr>
        <w:t>（第4条関係）</w:t>
      </w:r>
    </w:p>
    <w:p w14:paraId="58D7D575" w14:textId="77777777" w:rsidR="00B36326" w:rsidRDefault="00B36326">
      <w:pPr>
        <w:jc w:val="center"/>
        <w:rPr>
          <w:rFonts w:hAnsi="Arial"/>
          <w:b/>
          <w:sz w:val="28"/>
          <w:szCs w:val="28"/>
        </w:rPr>
      </w:pPr>
    </w:p>
    <w:p w14:paraId="6B24C2BE" w14:textId="77777777" w:rsidR="00B36326" w:rsidRDefault="00B36326">
      <w:pPr>
        <w:jc w:val="center"/>
        <w:rPr>
          <w:rFonts w:hAnsi="Arial"/>
          <w:b/>
          <w:sz w:val="28"/>
          <w:szCs w:val="28"/>
        </w:rPr>
      </w:pPr>
    </w:p>
    <w:p w14:paraId="7C4FD9AC" w14:textId="77777777" w:rsidR="00F15AE5" w:rsidRPr="00A36387" w:rsidRDefault="00F15AE5" w:rsidP="00F15AE5">
      <w:pPr>
        <w:jc w:val="center"/>
        <w:rPr>
          <w:rFonts w:hAnsi="Arial"/>
          <w:sz w:val="28"/>
          <w:szCs w:val="28"/>
        </w:rPr>
      </w:pPr>
      <w:r w:rsidRPr="00A36387">
        <w:rPr>
          <w:rFonts w:hAnsi="Arial" w:hint="eastAsia"/>
          <w:sz w:val="28"/>
          <w:szCs w:val="28"/>
        </w:rPr>
        <w:t>藤崎町農業委員会農地利用最適化推進委員候補者推薦承諾書</w:t>
      </w:r>
    </w:p>
    <w:p w14:paraId="1E5E95FF" w14:textId="77777777" w:rsidR="0001568E" w:rsidRPr="00F15AE5" w:rsidRDefault="0001568E">
      <w:pPr>
        <w:jc w:val="center"/>
        <w:rPr>
          <w:rFonts w:hAnsi="Arial"/>
          <w:sz w:val="22"/>
          <w:szCs w:val="22"/>
        </w:rPr>
      </w:pPr>
    </w:p>
    <w:p w14:paraId="2DAD0A84" w14:textId="77777777" w:rsidR="00346D9D" w:rsidRDefault="00714784" w:rsidP="00346D9D">
      <w:pPr>
        <w:jc w:val="right"/>
        <w:rPr>
          <w:rFonts w:hAnsi="Arial"/>
          <w:sz w:val="24"/>
          <w:szCs w:val="24"/>
        </w:rPr>
      </w:pPr>
      <w:r>
        <w:rPr>
          <w:rFonts w:hAnsi="Arial" w:hint="eastAsia"/>
          <w:sz w:val="24"/>
          <w:szCs w:val="24"/>
        </w:rPr>
        <w:t>令和</w:t>
      </w:r>
      <w:r w:rsidR="00346D9D">
        <w:rPr>
          <w:rFonts w:hAnsi="Arial" w:hint="eastAsia"/>
          <w:sz w:val="24"/>
          <w:szCs w:val="24"/>
        </w:rPr>
        <w:t xml:space="preserve">　　年　　月　　日</w:t>
      </w:r>
    </w:p>
    <w:p w14:paraId="62792A3D" w14:textId="77777777" w:rsidR="00346D9D" w:rsidRDefault="00346D9D" w:rsidP="00346D9D">
      <w:pPr>
        <w:rPr>
          <w:rFonts w:hAnsi="Arial"/>
          <w:sz w:val="24"/>
          <w:szCs w:val="24"/>
        </w:rPr>
      </w:pPr>
    </w:p>
    <w:p w14:paraId="5D566084" w14:textId="77777777" w:rsidR="00346D9D" w:rsidRDefault="00346D9D" w:rsidP="00346D9D">
      <w:pPr>
        <w:rPr>
          <w:rFonts w:hAnsi="Arial"/>
          <w:sz w:val="24"/>
          <w:szCs w:val="24"/>
        </w:rPr>
      </w:pPr>
    </w:p>
    <w:p w14:paraId="55C1998B" w14:textId="77777777" w:rsidR="00186285" w:rsidRPr="00F15AE5" w:rsidRDefault="00F15AE5" w:rsidP="00F15AE5">
      <w:pPr>
        <w:ind w:firstLineChars="200" w:firstLine="480"/>
        <w:rPr>
          <w:rFonts w:hAnsi="Arial"/>
          <w:sz w:val="24"/>
          <w:szCs w:val="24"/>
        </w:rPr>
      </w:pPr>
      <w:r w:rsidRPr="00346D9D">
        <w:rPr>
          <w:rFonts w:hAnsi="Arial" w:hint="eastAsia"/>
          <w:sz w:val="24"/>
          <w:szCs w:val="24"/>
        </w:rPr>
        <w:t>藤崎町</w:t>
      </w:r>
      <w:r>
        <w:rPr>
          <w:rFonts w:hAnsi="Arial" w:hint="eastAsia"/>
          <w:sz w:val="24"/>
          <w:szCs w:val="24"/>
        </w:rPr>
        <w:t xml:space="preserve">農業委員会　会長　</w:t>
      </w:r>
      <w:r w:rsidRPr="00346D9D">
        <w:rPr>
          <w:rFonts w:hAnsi="Arial" w:hint="eastAsia"/>
          <w:sz w:val="24"/>
          <w:szCs w:val="24"/>
        </w:rPr>
        <w:t>様</w:t>
      </w:r>
    </w:p>
    <w:p w14:paraId="7F2C516B" w14:textId="77777777" w:rsidR="00186285" w:rsidRPr="004F7A27" w:rsidRDefault="00186285" w:rsidP="004F7A27">
      <w:pPr>
        <w:rPr>
          <w:rFonts w:hAnsi="Arial"/>
          <w:sz w:val="22"/>
          <w:szCs w:val="22"/>
        </w:rPr>
      </w:pPr>
    </w:p>
    <w:p w14:paraId="623C7399" w14:textId="77777777" w:rsidR="00346D9D" w:rsidRDefault="00346D9D" w:rsidP="004F7A27">
      <w:pPr>
        <w:rPr>
          <w:rFonts w:hAnsi="Arial"/>
          <w:sz w:val="24"/>
          <w:szCs w:val="24"/>
        </w:rPr>
      </w:pPr>
    </w:p>
    <w:p w14:paraId="442BACFE" w14:textId="77777777" w:rsidR="0001568E" w:rsidRPr="00B36326" w:rsidRDefault="00F15AE5" w:rsidP="004F7A27">
      <w:pPr>
        <w:ind w:leftChars="200" w:left="420" w:rightChars="200" w:right="420" w:firstLineChars="100" w:firstLine="240"/>
        <w:rPr>
          <w:rFonts w:hAnsi="Arial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>私は、藤崎町農業委員会農地利用最適化推進委員の候補者として、推薦を受けることを承諾します</w:t>
      </w:r>
      <w:r w:rsidR="0001568E" w:rsidRPr="00B36326">
        <w:rPr>
          <w:rFonts w:hAnsi="Arial" w:hint="eastAsia"/>
          <w:sz w:val="24"/>
          <w:szCs w:val="24"/>
        </w:rPr>
        <w:t>。</w:t>
      </w:r>
    </w:p>
    <w:p w14:paraId="5A986224" w14:textId="77777777" w:rsidR="0001568E" w:rsidRPr="0008102B" w:rsidRDefault="0001568E">
      <w:pPr>
        <w:rPr>
          <w:rFonts w:hAnsi="Arial"/>
          <w:sz w:val="22"/>
          <w:szCs w:val="22"/>
        </w:rPr>
      </w:pPr>
    </w:p>
    <w:p w14:paraId="22F9DF10" w14:textId="77777777" w:rsidR="0001568E" w:rsidRPr="00B36326" w:rsidRDefault="0001568E">
      <w:pPr>
        <w:rPr>
          <w:rFonts w:hAnsi="Arial"/>
          <w:sz w:val="24"/>
          <w:szCs w:val="24"/>
        </w:rPr>
      </w:pPr>
    </w:p>
    <w:p w14:paraId="66EF3670" w14:textId="77777777" w:rsidR="0001568E" w:rsidRPr="00B36326" w:rsidRDefault="0001568E">
      <w:pPr>
        <w:rPr>
          <w:rFonts w:hAnsi="Arial"/>
          <w:sz w:val="24"/>
          <w:szCs w:val="24"/>
        </w:rPr>
      </w:pPr>
    </w:p>
    <w:p w14:paraId="0208476D" w14:textId="117F9276" w:rsidR="0001568E" w:rsidRDefault="0001568E">
      <w:pPr>
        <w:spacing w:before="85" w:line="210" w:lineRule="exact"/>
        <w:rPr>
          <w:rFonts w:hAnsi="Arial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 xml:space="preserve">　　　　　　　　　　　　住　所</w:t>
      </w:r>
      <w:r w:rsidR="00B82586" w:rsidRPr="00B36326">
        <w:rPr>
          <w:rFonts w:hAnsi="Arial" w:hint="eastAsia"/>
          <w:sz w:val="24"/>
          <w:szCs w:val="24"/>
        </w:rPr>
        <w:t xml:space="preserve">　</w:t>
      </w:r>
    </w:p>
    <w:p w14:paraId="66227662" w14:textId="77777777" w:rsidR="004B6C1F" w:rsidRDefault="004B6C1F">
      <w:pPr>
        <w:spacing w:before="85" w:line="210" w:lineRule="exact"/>
        <w:rPr>
          <w:rFonts w:hAnsi="Arial" w:hint="eastAsia"/>
          <w:sz w:val="24"/>
          <w:szCs w:val="24"/>
        </w:rPr>
      </w:pPr>
    </w:p>
    <w:p w14:paraId="12A8C0D2" w14:textId="53246C4F" w:rsidR="0001568E" w:rsidRDefault="0001568E">
      <w:pPr>
        <w:spacing w:line="210" w:lineRule="exact"/>
        <w:rPr>
          <w:rFonts w:hAnsi="Arial"/>
          <w:kern w:val="0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 xml:space="preserve">　</w:t>
      </w:r>
      <w:r w:rsidRPr="00B36326">
        <w:rPr>
          <w:rFonts w:hAnsi="Arial" w:hint="eastAsia"/>
          <w:spacing w:val="35"/>
          <w:kern w:val="0"/>
          <w:sz w:val="24"/>
          <w:szCs w:val="24"/>
        </w:rPr>
        <w:t>推薦を受ける</w:t>
      </w:r>
      <w:r w:rsidRPr="00B36326">
        <w:rPr>
          <w:rFonts w:hAnsi="Arial" w:hint="eastAsia"/>
          <w:kern w:val="0"/>
          <w:sz w:val="24"/>
          <w:szCs w:val="24"/>
        </w:rPr>
        <w:t>者</w:t>
      </w:r>
    </w:p>
    <w:p w14:paraId="375C0351" w14:textId="77777777" w:rsidR="004B6C1F" w:rsidRPr="00B36326" w:rsidRDefault="004B6C1F">
      <w:pPr>
        <w:spacing w:line="210" w:lineRule="exact"/>
        <w:rPr>
          <w:rFonts w:hAnsi="Arial" w:hint="eastAsia"/>
          <w:sz w:val="24"/>
          <w:szCs w:val="24"/>
        </w:rPr>
      </w:pPr>
    </w:p>
    <w:p w14:paraId="6EF9EFD0" w14:textId="77777777" w:rsidR="0001568E" w:rsidRPr="00B36326" w:rsidRDefault="0001568E">
      <w:pPr>
        <w:spacing w:after="85" w:line="210" w:lineRule="exact"/>
        <w:rPr>
          <w:rFonts w:hAnsi="Arial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 xml:space="preserve">　　　　　　　　　　　　氏　名　　　　　　　</w:t>
      </w:r>
      <w:r w:rsidR="00B36326" w:rsidRPr="00B36326">
        <w:rPr>
          <w:rFonts w:hAnsi="Arial" w:hint="eastAsia"/>
          <w:sz w:val="24"/>
          <w:szCs w:val="24"/>
        </w:rPr>
        <w:t xml:space="preserve">　　　　　　　</w:t>
      </w:r>
      <w:r w:rsidR="00B82586" w:rsidRPr="00B36326">
        <w:rPr>
          <w:rFonts w:hAnsi="Arial" w:hint="eastAsia"/>
          <w:sz w:val="24"/>
          <w:szCs w:val="24"/>
        </w:rPr>
        <w:t xml:space="preserve">　　</w:t>
      </w:r>
      <w:r w:rsidRPr="00B36326">
        <w:rPr>
          <w:rFonts w:hAnsi="Arial" w:hint="eastAsia"/>
          <w:vanish/>
          <w:sz w:val="24"/>
          <w:szCs w:val="24"/>
        </w:rPr>
        <w:t>印</w:t>
      </w:r>
    </w:p>
    <w:sectPr w:rsidR="0001568E" w:rsidRPr="00B36326" w:rsidSect="0013510C">
      <w:type w:val="continuous"/>
      <w:pgSz w:w="11906" w:h="16838" w:code="9"/>
      <w:pgMar w:top="1420" w:right="1460" w:bottom="3004" w:left="2046" w:header="300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D9CA1" w14:textId="77777777" w:rsidR="00D20CF2" w:rsidRDefault="00D20CF2">
      <w:pPr>
        <w:spacing w:line="240" w:lineRule="auto"/>
      </w:pPr>
      <w:r>
        <w:separator/>
      </w:r>
    </w:p>
  </w:endnote>
  <w:endnote w:type="continuationSeparator" w:id="0">
    <w:p w14:paraId="1861CD11" w14:textId="77777777" w:rsidR="00D20CF2" w:rsidRDefault="00D20CF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1DFE6" w14:textId="77777777" w:rsidR="00D20CF2" w:rsidRDefault="00D20CF2">
      <w:pPr>
        <w:spacing w:line="240" w:lineRule="auto"/>
      </w:pPr>
      <w:r>
        <w:separator/>
      </w:r>
    </w:p>
  </w:footnote>
  <w:footnote w:type="continuationSeparator" w:id="0">
    <w:p w14:paraId="3458BDAF" w14:textId="77777777" w:rsidR="00D20CF2" w:rsidRDefault="00D20CF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attachedTemplate r:id="rId1"/>
  <w:doNotTrackMoves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B82586"/>
    <w:rsid w:val="0001568E"/>
    <w:rsid w:val="00075C49"/>
    <w:rsid w:val="0008102B"/>
    <w:rsid w:val="000E1B8C"/>
    <w:rsid w:val="0013510C"/>
    <w:rsid w:val="00186285"/>
    <w:rsid w:val="001F6199"/>
    <w:rsid w:val="002E27C3"/>
    <w:rsid w:val="00346D9D"/>
    <w:rsid w:val="0044666A"/>
    <w:rsid w:val="004B6C1F"/>
    <w:rsid w:val="004F7A27"/>
    <w:rsid w:val="00557C14"/>
    <w:rsid w:val="00670DB4"/>
    <w:rsid w:val="00714784"/>
    <w:rsid w:val="00920230"/>
    <w:rsid w:val="00A24544"/>
    <w:rsid w:val="00A36387"/>
    <w:rsid w:val="00A771BC"/>
    <w:rsid w:val="00B0183C"/>
    <w:rsid w:val="00B36326"/>
    <w:rsid w:val="00B82586"/>
    <w:rsid w:val="00BC0742"/>
    <w:rsid w:val="00D20CF2"/>
    <w:rsid w:val="00E81B9C"/>
    <w:rsid w:val="00F15AE5"/>
    <w:rsid w:val="00FA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0F67CD5"/>
  <w15:docId w15:val="{6C4BC8C0-1405-41C5-B543-1EAB1C5AC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510C"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cs="ＭＳ 明朝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3510C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sid w:val="0013510C"/>
    <w:rPr>
      <w:rFonts w:ascii="ＭＳ 明朝" w:eastAsia="ＭＳ 明朝" w:hAnsi="Century" w:cs="ＭＳ 明朝"/>
      <w:sz w:val="21"/>
      <w:szCs w:val="21"/>
    </w:rPr>
  </w:style>
  <w:style w:type="paragraph" w:styleId="a5">
    <w:name w:val="footer"/>
    <w:basedOn w:val="a"/>
    <w:link w:val="a6"/>
    <w:uiPriority w:val="99"/>
    <w:rsid w:val="0013510C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sid w:val="0013510C"/>
    <w:rPr>
      <w:rFonts w:ascii="ＭＳ 明朝" w:eastAsia="ＭＳ 明朝" w:hAnsi="Century" w:cs="ＭＳ 明朝"/>
      <w:sz w:val="21"/>
      <w:szCs w:val="21"/>
    </w:rPr>
  </w:style>
  <w:style w:type="character" w:styleId="a7">
    <w:name w:val="page number"/>
    <w:basedOn w:val="a0"/>
    <w:uiPriority w:val="99"/>
    <w:rsid w:val="0013510C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186285"/>
    <w:pPr>
      <w:spacing w:line="240" w:lineRule="auto"/>
    </w:pPr>
    <w:rPr>
      <w:rFonts w:ascii="Arial" w:eastAsia="ＭＳ ゴシック" w:hAnsi="Arial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186285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34C57A-92A0-4CDB-B4DB-BEE7DBB2E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様式加除用38倍（Reiki_KJ）.dot</Template>
  <TotalTime>1</TotalTime>
  <Pages>1</Pages>
  <Words>27</Words>
  <Characters>157</Characters>
  <Application>Microsoft Office Word</Application>
  <DocSecurity>0</DocSecurity>
  <Lines>1</Lines>
  <Paragraphs>1</Paragraphs>
  <ScaleCrop>false</ScaleCrop>
  <Company/>
  <LinksUpToDate>false</LinksUpToDate>
  <CharactersWithSpaces>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4</cp:revision>
  <cp:lastPrinted>2025-12-05T01:18:00Z</cp:lastPrinted>
  <dcterms:created xsi:type="dcterms:W3CDTF">2019-10-28T23:23:00Z</dcterms:created>
  <dcterms:modified xsi:type="dcterms:W3CDTF">2025-12-05T01:19:00Z</dcterms:modified>
</cp:coreProperties>
</file>